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9CC" w:rsidRPr="003F49CC" w:rsidRDefault="003F49CC" w:rsidP="00660E47">
      <w:pPr>
        <w:jc w:val="center"/>
        <w:rPr>
          <w:b/>
          <w:sz w:val="2"/>
          <w:szCs w:val="36"/>
        </w:rPr>
      </w:pPr>
    </w:p>
    <w:p w:rsidR="00632768" w:rsidRPr="000560BD" w:rsidRDefault="00315C09" w:rsidP="000560BD">
      <w:pPr>
        <w:pStyle w:val="Heading1"/>
      </w:pPr>
      <w:r w:rsidRPr="000560BD">
        <w:t>City of Kawartha Lakes 2014 Municipal Election</w:t>
      </w:r>
      <w:r w:rsidR="001A404E" w:rsidRPr="000560BD">
        <w:t xml:space="preserve"> Results</w:t>
      </w: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Mayor"/>
        <w:tblDescription w:val="Municipal Election Results -  Mayor"/>
      </w:tblPr>
      <w:tblGrid>
        <w:gridCol w:w="6138"/>
        <w:gridCol w:w="2340"/>
      </w:tblGrid>
      <w:tr w:rsidR="000560BD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8"/>
                <w:szCs w:val="28"/>
              </w:rPr>
            </w:pPr>
            <w:r w:rsidRPr="000560BD">
              <w:rPr>
                <w:rFonts w:ascii="Arial" w:hAnsi="Arial" w:cs="Arial"/>
                <w:sz w:val="28"/>
                <w:szCs w:val="28"/>
              </w:rPr>
              <w:t>Mayor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Bill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Denby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654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Brenda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Karagiannis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3888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Andy Letham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16055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John Macklem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2338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Donna Villemaire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4742</w:t>
            </w:r>
          </w:p>
        </w:tc>
      </w:tr>
    </w:tbl>
    <w:p w:rsidR="000560BD" w:rsidRDefault="000560BD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1"/>
        <w:tblDescription w:val="Municipal Election Results - Councillor Ward 1"/>
      </w:tblPr>
      <w:tblGrid>
        <w:gridCol w:w="6138"/>
        <w:gridCol w:w="2340"/>
      </w:tblGrid>
      <w:tr w:rsidR="000560BD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8"/>
                <w:szCs w:val="28"/>
              </w:rPr>
            </w:pPr>
            <w:r w:rsidRPr="000560BD">
              <w:rPr>
                <w:rFonts w:ascii="Arial" w:hAnsi="Arial" w:cs="Arial"/>
                <w:sz w:val="28"/>
                <w:szCs w:val="28"/>
              </w:rPr>
              <w:t xml:space="preserve">Councillor Ward 1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186088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Rob Macklem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406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Leslie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Mieszkowski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374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Sandra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Southwell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301</w:t>
            </w:r>
          </w:p>
        </w:tc>
        <w:bookmarkStart w:id="0" w:name="_GoBack"/>
        <w:bookmarkEnd w:id="0"/>
      </w:tr>
    </w:tbl>
    <w:p w:rsidR="000560BD" w:rsidRDefault="000560BD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2"/>
        <w:tblDescription w:val="Municipal Election Results - Councillor Ward 2"/>
      </w:tblPr>
      <w:tblGrid>
        <w:gridCol w:w="6138"/>
        <w:gridCol w:w="2340"/>
      </w:tblGrid>
      <w:tr w:rsidR="000560BD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8"/>
                <w:szCs w:val="28"/>
              </w:rPr>
            </w:pPr>
            <w:r w:rsidRPr="000560BD">
              <w:rPr>
                <w:rFonts w:ascii="Arial" w:hAnsi="Arial" w:cs="Arial"/>
                <w:sz w:val="28"/>
                <w:szCs w:val="28"/>
              </w:rPr>
              <w:t xml:space="preserve">Councillor Ward 2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186088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Alison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Bowins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Larry Hickman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Steven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Katsikaris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77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Emmett Yeo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885</w:t>
            </w:r>
          </w:p>
        </w:tc>
      </w:tr>
    </w:tbl>
    <w:p w:rsidR="000560BD" w:rsidRDefault="000560BD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3"/>
        <w:tblDescription w:val="Municipal Election Results - Councillor Ward 3"/>
      </w:tblPr>
      <w:tblGrid>
        <w:gridCol w:w="6138"/>
        <w:gridCol w:w="2340"/>
      </w:tblGrid>
      <w:tr w:rsidR="000560BD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8"/>
                <w:szCs w:val="28"/>
              </w:rPr>
            </w:pPr>
            <w:r w:rsidRPr="000560BD">
              <w:rPr>
                <w:rFonts w:ascii="Arial" w:hAnsi="Arial" w:cs="Arial"/>
                <w:sz w:val="28"/>
                <w:szCs w:val="28"/>
              </w:rPr>
              <w:t xml:space="preserve">Councillor Ward 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186088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Jim Greensides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96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Hafiz Makani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427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Gord Miller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665</w:t>
            </w:r>
          </w:p>
        </w:tc>
      </w:tr>
    </w:tbl>
    <w:p w:rsidR="000560BD" w:rsidRDefault="000560BD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4"/>
        <w:tblDescription w:val="Municipal Election Results - Councillor Ward 4"/>
      </w:tblPr>
      <w:tblGrid>
        <w:gridCol w:w="6138"/>
        <w:gridCol w:w="2340"/>
      </w:tblGrid>
      <w:tr w:rsidR="000560BD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8"/>
                <w:szCs w:val="28"/>
              </w:rPr>
            </w:pPr>
            <w:r w:rsidRPr="000560BD">
              <w:rPr>
                <w:rFonts w:ascii="Arial" w:hAnsi="Arial" w:cs="Arial"/>
                <w:sz w:val="28"/>
                <w:szCs w:val="28"/>
              </w:rPr>
              <w:t xml:space="preserve">Councillor Ward 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186088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Debra Adams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Steve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Karpazis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435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Lynda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MacEachern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223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Andrew Veale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893</w:t>
            </w:r>
          </w:p>
        </w:tc>
      </w:tr>
    </w:tbl>
    <w:p w:rsidR="000560BD" w:rsidRDefault="000560BD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5"/>
        <w:tblDescription w:val="Municipal Election Results - Councillor Ward 5"/>
      </w:tblPr>
      <w:tblGrid>
        <w:gridCol w:w="6138"/>
        <w:gridCol w:w="2340"/>
      </w:tblGrid>
      <w:tr w:rsidR="000560BD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8"/>
                <w:szCs w:val="28"/>
              </w:rPr>
            </w:pPr>
            <w:r w:rsidRPr="000560BD">
              <w:rPr>
                <w:rFonts w:ascii="Arial" w:hAnsi="Arial" w:cs="Arial"/>
                <w:sz w:val="28"/>
                <w:szCs w:val="28"/>
              </w:rPr>
              <w:t xml:space="preserve">Councillor Ward 5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186088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Wesley Baker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322</w:t>
            </w:r>
          </w:p>
        </w:tc>
      </w:tr>
      <w:tr w:rsidR="000560BD" w:rsidRPr="000560BD" w:rsidTr="00056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CB4D83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Don Montague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</w:tr>
      <w:tr w:rsidR="000560BD" w:rsidRPr="000560BD" w:rsidTr="0005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0560BD" w:rsidRPr="000560BD" w:rsidRDefault="000560BD" w:rsidP="000560B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Stephen Strangway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0560BD" w:rsidRPr="000560BD" w:rsidRDefault="000560BD" w:rsidP="000560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1159</w:t>
            </w:r>
          </w:p>
        </w:tc>
      </w:tr>
    </w:tbl>
    <w:p w:rsidR="000560BD" w:rsidRDefault="000560BD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6"/>
        <w:tblDescription w:val="Municipal Election Results - Councillor Ward 6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6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Doug Elmslie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1211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Cody Lawrence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Glenn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Woolfrey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267</w:t>
            </w:r>
          </w:p>
        </w:tc>
      </w:tr>
    </w:tbl>
    <w:p w:rsidR="000560BD" w:rsidRDefault="000560BD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7"/>
        <w:tblDescription w:val="Municipal Election Results - Councillor Ward 7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7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Stephen Clarke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526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Brian Junkin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946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John Snider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363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8"/>
        <w:tblDescription w:val="Municipal Election Results - Councillor Ward 8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Mark Edwards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305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Jay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Muchmaker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189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Michelle Murphy-Ward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509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John Pollard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622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9"/>
        <w:tblDescription w:val="Municipal Election Results - Councillor Ward 9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Isaac Breadner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1575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Ryan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Kellas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67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Russell Moore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502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10"/>
        <w:tblDescription w:val="Municipal Election Results - Councillor Ward 10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10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Pat Dunn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828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Linda Griffith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195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Chris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Morasse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199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Howard Robinson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562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11"/>
        <w:tblDescription w:val="Municipal Election Results - Councillor Ward 11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11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Susan Hall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428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Marcel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Loignon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378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Patrick O'Reilly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2174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12"/>
        <w:tblDescription w:val="Municipal Election Results - Councillor Ward 12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12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Duncan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Gallacher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517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Gord James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1460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Emmanuel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Kriticos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</w:tbl>
    <w:p w:rsidR="000560BD" w:rsidRDefault="000560BD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13"/>
        <w:tblDescription w:val="Municipal Election Results - Councillor Ward 13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13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Angelo Dal Bello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287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Kathleen Seymour-Fagan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869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Pat Warren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809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14"/>
        <w:tblDescription w:val="Municipal Election Results - Councillor Ward 14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14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Ron Ashmore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638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Eddie Burton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279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 xml:space="preserve">Gail </w:t>
            </w:r>
            <w:proofErr w:type="spellStart"/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Coplen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272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Gerard Jilesen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878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15"/>
        <w:tblDescription w:val="Municipal Election Results - Councillor Ward 15"/>
      </w:tblPr>
      <w:tblGrid>
        <w:gridCol w:w="6138"/>
        <w:gridCol w:w="2340"/>
      </w:tblGrid>
      <w:tr w:rsidR="00CB4D83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8"/>
                <w:szCs w:val="28"/>
              </w:rPr>
            </w:pPr>
            <w:r w:rsidRPr="00CB4D83">
              <w:rPr>
                <w:rFonts w:ascii="Arial" w:hAnsi="Arial" w:cs="Arial"/>
                <w:sz w:val="28"/>
                <w:szCs w:val="28"/>
              </w:rPr>
              <w:t xml:space="preserve">Councillor Ward 15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186088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sz w:val="24"/>
                <w:szCs w:val="24"/>
              </w:rPr>
            </w:pPr>
            <w:r w:rsidRPr="00CB4D83">
              <w:rPr>
                <w:rFonts w:ascii="Arial" w:hAnsi="Arial" w:cs="Arial"/>
                <w:sz w:val="24"/>
                <w:szCs w:val="24"/>
              </w:rPr>
              <w:t>Mary Ann Martin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583</w:t>
            </w:r>
          </w:p>
        </w:tc>
      </w:tr>
      <w:tr w:rsidR="00CB4D83" w:rsidRPr="000560BD" w:rsidTr="00CB4D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Janice Salsbury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268</w:t>
            </w:r>
          </w:p>
        </w:tc>
      </w:tr>
      <w:tr w:rsidR="00CB4D83" w:rsidRPr="000560BD" w:rsidTr="00CB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CB4D83" w:rsidRPr="00CB4D83" w:rsidRDefault="00CB4D83" w:rsidP="00CB4D83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B4D83">
              <w:rPr>
                <w:rFonts w:ascii="Arial" w:hAnsi="Arial" w:cs="Arial"/>
                <w:b w:val="0"/>
                <w:sz w:val="24"/>
                <w:szCs w:val="24"/>
              </w:rPr>
              <w:t>Karl Seidel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CB4D83" w:rsidRPr="000560BD" w:rsidRDefault="00CB4D83" w:rsidP="00CB4D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302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Councillor Ward 16"/>
        <w:tblDescription w:val="Municipal Election Results - Councillor Ward 16"/>
      </w:tblPr>
      <w:tblGrid>
        <w:gridCol w:w="6138"/>
        <w:gridCol w:w="2340"/>
      </w:tblGrid>
      <w:tr w:rsidR="00B24075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B24075" w:rsidRPr="00B24075" w:rsidRDefault="00B24075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B24075">
              <w:rPr>
                <w:rFonts w:ascii="Arial" w:hAnsi="Arial" w:cs="Arial"/>
                <w:sz w:val="28"/>
                <w:szCs w:val="28"/>
              </w:rPr>
              <w:t xml:space="preserve">Councillor Ward 16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B24075" w:rsidRPr="000560BD" w:rsidRDefault="00186088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B24075" w:rsidRPr="000560BD" w:rsidTr="00B24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B24075" w:rsidRPr="00B24075" w:rsidRDefault="00B24075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B24075">
              <w:rPr>
                <w:rFonts w:ascii="Arial" w:hAnsi="Arial" w:cs="Arial"/>
                <w:b w:val="0"/>
                <w:sz w:val="24"/>
                <w:szCs w:val="24"/>
              </w:rPr>
              <w:t xml:space="preserve">Cosmo </w:t>
            </w:r>
            <w:proofErr w:type="spellStart"/>
            <w:r w:rsidRPr="00B24075">
              <w:rPr>
                <w:rFonts w:ascii="Arial" w:hAnsi="Arial" w:cs="Arial"/>
                <w:b w:val="0"/>
                <w:sz w:val="24"/>
                <w:szCs w:val="24"/>
              </w:rPr>
              <w:t>Carchidi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B24075" w:rsidRPr="000560BD" w:rsidRDefault="00B24075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432</w:t>
            </w:r>
          </w:p>
        </w:tc>
      </w:tr>
      <w:tr w:rsidR="00B24075" w:rsidRPr="000560BD" w:rsidTr="00B240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B24075" w:rsidRPr="00B24075" w:rsidRDefault="00B24075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B24075">
              <w:rPr>
                <w:rFonts w:ascii="Arial" w:hAnsi="Arial" w:cs="Arial"/>
                <w:b w:val="0"/>
                <w:sz w:val="24"/>
                <w:szCs w:val="24"/>
              </w:rPr>
              <w:t>Linda Carder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B24075" w:rsidRPr="000560BD" w:rsidRDefault="00B24075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</w:tr>
      <w:tr w:rsidR="00B24075" w:rsidRPr="000560BD" w:rsidTr="00B24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B24075" w:rsidRPr="00B24075" w:rsidRDefault="00B24075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B24075">
              <w:rPr>
                <w:rFonts w:ascii="Arial" w:hAnsi="Arial" w:cs="Arial"/>
                <w:sz w:val="24"/>
                <w:szCs w:val="24"/>
              </w:rPr>
              <w:t>Heather Stauble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B24075" w:rsidRPr="000560BD" w:rsidRDefault="00B24075" w:rsidP="00A15A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860</w:t>
            </w:r>
          </w:p>
        </w:tc>
      </w:tr>
    </w:tbl>
    <w:p w:rsidR="00CB4D83" w:rsidRDefault="00CB4D83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English Public School Board Trustee Ward 1, 4, 8"/>
        <w:tblDescription w:val="Municipal Election Results - English Public School Board Trustee Ward 1, 4, 8"/>
      </w:tblPr>
      <w:tblGrid>
        <w:gridCol w:w="6138"/>
        <w:gridCol w:w="2340"/>
      </w:tblGrid>
      <w:tr w:rsidR="00A15A8E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English Public School Trustee – </w:t>
            </w:r>
          </w:p>
          <w:p w:rsidR="00A15A8E" w:rsidRPr="000560BD" w:rsidRDefault="00A15A8E" w:rsidP="00A15A8E">
            <w:pPr>
              <w:rPr>
                <w:rFonts w:ascii="Arial" w:hAnsi="Arial" w:cs="Arial"/>
                <w:b w:val="0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>Wards 1, 4 and 8</w:t>
            </w:r>
            <w:r w:rsidRPr="000560BD">
              <w:rPr>
                <w:rFonts w:ascii="Arial" w:hAnsi="Arial" w:cs="Arial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186088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A15A8E">
              <w:rPr>
                <w:rFonts w:ascii="Arial" w:hAnsi="Arial" w:cs="Arial"/>
                <w:sz w:val="24"/>
                <w:szCs w:val="24"/>
              </w:rPr>
              <w:t>Don Alton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2002</w:t>
            </w:r>
          </w:p>
        </w:tc>
      </w:tr>
      <w:tr w:rsidR="00A15A8E" w:rsidRPr="000560BD" w:rsidTr="00A15A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Frank Arnold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1668</w:t>
            </w:r>
          </w:p>
        </w:tc>
      </w:tr>
    </w:tbl>
    <w:p w:rsidR="00A15A8E" w:rsidRDefault="00A15A8E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English Public School Board Trustee Ward 2,3,6,7"/>
        <w:tblDescription w:val="Municipal Election Results - English Public School Board Trustee Ward 2,3,6,7"/>
      </w:tblPr>
      <w:tblGrid>
        <w:gridCol w:w="6138"/>
        <w:gridCol w:w="2340"/>
      </w:tblGrid>
      <w:tr w:rsidR="00A15A8E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English Public School Trustee – </w:t>
            </w:r>
          </w:p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Wards 2, 3, 6 and 7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186088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Dawn-Marie Alton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667</w:t>
            </w:r>
          </w:p>
        </w:tc>
      </w:tr>
      <w:tr w:rsidR="00A15A8E" w:rsidRPr="000560BD" w:rsidTr="00A15A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A15A8E">
              <w:rPr>
                <w:rFonts w:ascii="Arial" w:hAnsi="Arial" w:cs="Arial"/>
                <w:sz w:val="24"/>
                <w:szCs w:val="24"/>
              </w:rPr>
              <w:t>John Byrne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2057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Don Farrow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1406</w:t>
            </w:r>
          </w:p>
        </w:tc>
      </w:tr>
      <w:tr w:rsidR="00A15A8E" w:rsidRPr="000560BD" w:rsidTr="00A15A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Heather Osborne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891</w:t>
            </w:r>
          </w:p>
        </w:tc>
      </w:tr>
    </w:tbl>
    <w:p w:rsidR="00A15A8E" w:rsidRDefault="00A15A8E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English Public School Board Trustee Ward 5,9,11"/>
        <w:tblDescription w:val="Municipal Election Results - English Public School Board Trustee Ward 5,9,11"/>
      </w:tblPr>
      <w:tblGrid>
        <w:gridCol w:w="6138"/>
        <w:gridCol w:w="2340"/>
      </w:tblGrid>
      <w:tr w:rsidR="00A15A8E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English Public School Trustee – </w:t>
            </w:r>
          </w:p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Wards 5, 9 and 11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186088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Angela 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1164</w:t>
            </w:r>
          </w:p>
        </w:tc>
      </w:tr>
      <w:tr w:rsidR="00A15A8E" w:rsidRPr="000560BD" w:rsidTr="00A15A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A15A8E">
              <w:rPr>
                <w:rFonts w:ascii="Arial" w:hAnsi="Arial" w:cs="Arial"/>
                <w:sz w:val="24"/>
                <w:szCs w:val="24"/>
              </w:rPr>
              <w:t>David Morrison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3080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Anna Sproule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1362</w:t>
            </w:r>
          </w:p>
        </w:tc>
      </w:tr>
    </w:tbl>
    <w:p w:rsidR="00A15A8E" w:rsidRDefault="00A15A8E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English Public School Board Trustee Ward 10, 12, 16"/>
        <w:tblDescription w:val="Municipal Election Results - English Public School Board Trustee Ward 10, 12, 16"/>
      </w:tblPr>
      <w:tblGrid>
        <w:gridCol w:w="6138"/>
        <w:gridCol w:w="2340"/>
      </w:tblGrid>
      <w:tr w:rsidR="00A15A8E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English Public School Trustee – </w:t>
            </w:r>
          </w:p>
          <w:p w:rsidR="00A15A8E" w:rsidRPr="000560BD" w:rsidRDefault="00A15A8E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>Wards 10, 12 and 16</w:t>
            </w:r>
            <w:r w:rsidRPr="000560BD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0560BD" w:rsidRDefault="00A15A8E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Karen Round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ACCLAIMED</w:t>
            </w:r>
          </w:p>
        </w:tc>
      </w:tr>
    </w:tbl>
    <w:p w:rsidR="00A15A8E" w:rsidRDefault="00A15A8E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English Public School Board Trustee Ward 13, 14, 15"/>
        <w:tblDescription w:val="Municipal Election Results - English Public School Board Trustee Ward 13, 14, 15"/>
      </w:tblPr>
      <w:tblGrid>
        <w:gridCol w:w="6138"/>
        <w:gridCol w:w="2340"/>
      </w:tblGrid>
      <w:tr w:rsidR="00A15A8E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English Public School Trustee – </w:t>
            </w:r>
          </w:p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Wards 13, 14 and 15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186088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 xml:space="preserve">Elizabeth </w:t>
            </w:r>
            <w:proofErr w:type="spellStart"/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Peeters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1994</w:t>
            </w:r>
          </w:p>
        </w:tc>
      </w:tr>
      <w:tr w:rsidR="00A15A8E" w:rsidRPr="000560BD" w:rsidTr="00A15A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A15A8E">
              <w:rPr>
                <w:rFonts w:ascii="Arial" w:hAnsi="Arial" w:cs="Arial"/>
                <w:sz w:val="24"/>
                <w:szCs w:val="24"/>
              </w:rPr>
              <w:t>Judy Saunders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BD">
              <w:rPr>
                <w:rFonts w:ascii="Arial" w:hAnsi="Arial" w:cs="Arial"/>
                <w:b/>
                <w:sz w:val="24"/>
                <w:szCs w:val="24"/>
              </w:rPr>
              <w:t>2035</w:t>
            </w:r>
          </w:p>
        </w:tc>
      </w:tr>
    </w:tbl>
    <w:p w:rsidR="00A15A8E" w:rsidRDefault="00A15A8E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English Separate School Board Trustee"/>
        <w:tblDescription w:val="Municipal Election Results - English Separate School Board Trustee"/>
      </w:tblPr>
      <w:tblGrid>
        <w:gridCol w:w="6138"/>
        <w:gridCol w:w="2340"/>
      </w:tblGrid>
      <w:tr w:rsidR="00A15A8E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>English Separate School Trustee</w:t>
            </w:r>
            <w:r w:rsidRPr="00A15A8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0560BD" w:rsidRDefault="00A15A8E" w:rsidP="00A15A8E">
            <w:pPr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 xml:space="preserve">Michelle </w:t>
            </w:r>
            <w:proofErr w:type="spellStart"/>
            <w:r w:rsidRPr="000560BD">
              <w:rPr>
                <w:rFonts w:ascii="Arial" w:hAnsi="Arial" w:cs="Arial"/>
                <w:sz w:val="24"/>
                <w:szCs w:val="24"/>
              </w:rPr>
              <w:t>Griepsma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ACCLAIMED</w:t>
            </w:r>
          </w:p>
        </w:tc>
      </w:tr>
    </w:tbl>
    <w:p w:rsidR="00A15A8E" w:rsidRDefault="00A15A8E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French Public School Board Trustee"/>
        <w:tblDescription w:val="Municipal Election Results - French Public School Board Trustee"/>
      </w:tblPr>
      <w:tblGrid>
        <w:gridCol w:w="6138"/>
        <w:gridCol w:w="2340"/>
      </w:tblGrid>
      <w:tr w:rsidR="00A15A8E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French Public School Trustee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186088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Sylvie A. Landry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A15A8E" w:rsidRPr="000560BD" w:rsidTr="00A15A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 xml:space="preserve">Claude K. </w:t>
            </w:r>
            <w:proofErr w:type="spellStart"/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Mbuyi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:rsidR="00A15A8E" w:rsidRDefault="00A15A8E" w:rsidP="000560BD">
      <w:pPr>
        <w:rPr>
          <w:rFonts w:ascii="Arial" w:hAnsi="Arial" w:cs="Arial"/>
          <w:b/>
          <w:sz w:val="26"/>
          <w:szCs w:val="36"/>
        </w:rPr>
      </w:pPr>
    </w:p>
    <w:tbl>
      <w:tblPr>
        <w:tblStyle w:val="LightList"/>
        <w:tblW w:w="0" w:type="auto"/>
        <w:tblLook w:val="00A0" w:firstRow="1" w:lastRow="0" w:firstColumn="1" w:lastColumn="0" w:noHBand="0" w:noVBand="0"/>
        <w:tblCaption w:val="Municipal Election Results - French Separate School Board Trustee"/>
        <w:tblDescription w:val="Municipal Election Results - French Separate School Board Trustee"/>
      </w:tblPr>
      <w:tblGrid>
        <w:gridCol w:w="6138"/>
        <w:gridCol w:w="2340"/>
      </w:tblGrid>
      <w:tr w:rsidR="00A15A8E" w:rsidRPr="000560BD" w:rsidTr="00266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sz w:val="28"/>
                <w:szCs w:val="28"/>
              </w:rPr>
            </w:pPr>
            <w:r w:rsidRPr="00A15A8E">
              <w:rPr>
                <w:rFonts w:ascii="Arial" w:hAnsi="Arial" w:cs="Arial"/>
                <w:sz w:val="28"/>
                <w:szCs w:val="28"/>
              </w:rPr>
              <w:t xml:space="preserve">French Separate School Trustee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186088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Votes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 xml:space="preserve">Roger </w:t>
            </w:r>
            <w:proofErr w:type="spellStart"/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Brideau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A15A8E" w:rsidRPr="000560BD" w:rsidTr="00A15A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Olga Lambert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A15A8E" w:rsidRPr="000560BD" w:rsidTr="00A1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</w:tcPr>
          <w:p w:rsidR="00A15A8E" w:rsidRPr="00A15A8E" w:rsidRDefault="00A15A8E" w:rsidP="00A15A8E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 xml:space="preserve">Chanel </w:t>
            </w:r>
            <w:proofErr w:type="spellStart"/>
            <w:r w:rsidRPr="00A15A8E">
              <w:rPr>
                <w:rFonts w:ascii="Arial" w:hAnsi="Arial" w:cs="Arial"/>
                <w:b w:val="0"/>
                <w:sz w:val="24"/>
                <w:szCs w:val="24"/>
              </w:rPr>
              <w:t>Tarala-Chahine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:rsidR="00A15A8E" w:rsidRPr="000560BD" w:rsidRDefault="00A15A8E" w:rsidP="00A15A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0BD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:rsidR="001A404E" w:rsidRPr="000560BD" w:rsidRDefault="00A15A8E" w:rsidP="001A40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br/>
      </w:r>
      <w:r w:rsidR="001A404E" w:rsidRPr="000560BD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 xml:space="preserve">certify the foregoing </w:t>
      </w:r>
      <w:r w:rsidR="001A404E" w:rsidRPr="000560BD">
        <w:rPr>
          <w:rFonts w:ascii="Arial" w:hAnsi="Arial" w:cs="Arial"/>
          <w:sz w:val="28"/>
          <w:szCs w:val="28"/>
        </w:rPr>
        <w:t>to be the Official Results of the Municipal Election held for the City of Kawartha Lakes on October 27, 2014.</w:t>
      </w:r>
    </w:p>
    <w:p w:rsidR="001A404E" w:rsidRPr="000560BD" w:rsidRDefault="001A404E" w:rsidP="001A404E">
      <w:pPr>
        <w:rPr>
          <w:rFonts w:ascii="Arial" w:hAnsi="Arial" w:cs="Arial"/>
          <w:sz w:val="28"/>
          <w:szCs w:val="28"/>
        </w:rPr>
      </w:pPr>
      <w:r w:rsidRPr="000560BD">
        <w:rPr>
          <w:rFonts w:ascii="Arial" w:hAnsi="Arial" w:cs="Arial"/>
          <w:sz w:val="28"/>
          <w:szCs w:val="28"/>
        </w:rPr>
        <w:t>Dated this 28</w:t>
      </w:r>
      <w:r w:rsidRPr="000560BD">
        <w:rPr>
          <w:rFonts w:ascii="Arial" w:hAnsi="Arial" w:cs="Arial"/>
          <w:sz w:val="28"/>
          <w:szCs w:val="28"/>
          <w:vertAlign w:val="superscript"/>
        </w:rPr>
        <w:t>th</w:t>
      </w:r>
      <w:r w:rsidR="00A15A8E">
        <w:rPr>
          <w:rFonts w:ascii="Arial" w:hAnsi="Arial" w:cs="Arial"/>
          <w:sz w:val="28"/>
          <w:szCs w:val="28"/>
        </w:rPr>
        <w:t xml:space="preserve"> day of October, 2014.</w:t>
      </w:r>
    </w:p>
    <w:p w:rsidR="001A404E" w:rsidRPr="000560BD" w:rsidRDefault="00A15A8E" w:rsidP="001A40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br/>
      </w:r>
      <w:r w:rsidR="001A404E" w:rsidRPr="000560BD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>“Judy Currins”</w:t>
      </w:r>
      <w:r w:rsidR="001A404E" w:rsidRPr="000560BD">
        <w:rPr>
          <w:rFonts w:ascii="Arial" w:hAnsi="Arial" w:cs="Arial"/>
          <w:sz w:val="28"/>
          <w:szCs w:val="28"/>
          <w:u w:val="single"/>
        </w:rPr>
        <w:tab/>
      </w:r>
    </w:p>
    <w:p w:rsidR="001A404E" w:rsidRPr="000560BD" w:rsidRDefault="00A15A8E" w:rsidP="001A404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Judy Currins, </w:t>
      </w:r>
      <w:r w:rsidR="001A404E" w:rsidRPr="000560BD">
        <w:rPr>
          <w:rFonts w:ascii="Arial" w:hAnsi="Arial" w:cs="Arial"/>
          <w:sz w:val="28"/>
          <w:szCs w:val="28"/>
        </w:rPr>
        <w:t>CMO</w:t>
      </w:r>
    </w:p>
    <w:p w:rsidR="001A404E" w:rsidRPr="000560BD" w:rsidRDefault="001A404E" w:rsidP="001A404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560BD">
        <w:rPr>
          <w:rFonts w:ascii="Arial" w:hAnsi="Arial" w:cs="Arial"/>
          <w:sz w:val="28"/>
          <w:szCs w:val="28"/>
        </w:rPr>
        <w:t>City Clerk and Returning Officer.</w:t>
      </w:r>
    </w:p>
    <w:sectPr w:rsidR="001A404E" w:rsidRPr="000560BD" w:rsidSect="00A15A8E">
      <w:footerReference w:type="default" r:id="rId7"/>
      <w:headerReference w:type="first" r:id="rId8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E7D" w:rsidRDefault="007D2E7D" w:rsidP="00315C09">
      <w:pPr>
        <w:spacing w:after="0" w:line="240" w:lineRule="auto"/>
      </w:pPr>
      <w:r>
        <w:separator/>
      </w:r>
    </w:p>
  </w:endnote>
  <w:endnote w:type="continuationSeparator" w:id="0">
    <w:p w:rsidR="007D2E7D" w:rsidRDefault="007D2E7D" w:rsidP="00315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70175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7D2E7D" w:rsidRDefault="007D2E7D" w:rsidP="003F49CC">
            <w:pPr>
              <w:pStyle w:val="Footer"/>
            </w:pPr>
            <w:r w:rsidRPr="00A15A8E">
              <w:rPr>
                <w:rFonts w:ascii="Arial" w:hAnsi="Arial" w:cs="Arial"/>
              </w:rPr>
              <w:t>City of Kawartha Lakes 2014 Municipal Election</w:t>
            </w:r>
            <w:r w:rsidRPr="00A15A8E">
              <w:rPr>
                <w:rFonts w:ascii="Arial" w:hAnsi="Arial" w:cs="Arial"/>
              </w:rPr>
              <w:tab/>
            </w:r>
            <w:r w:rsidRPr="00A15A8E">
              <w:rPr>
                <w:rFonts w:ascii="Arial" w:hAnsi="Arial" w:cs="Arial"/>
              </w:rPr>
              <w:tab/>
              <w:t xml:space="preserve">Page </w:t>
            </w:r>
            <w:r w:rsidRPr="00A15A8E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A15A8E">
              <w:rPr>
                <w:rFonts w:ascii="Arial" w:hAnsi="Arial" w:cs="Arial"/>
                <w:b/>
              </w:rPr>
              <w:instrText xml:space="preserve"> PAGE </w:instrText>
            </w:r>
            <w:r w:rsidRPr="00A15A8E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186088">
              <w:rPr>
                <w:rFonts w:ascii="Arial" w:hAnsi="Arial" w:cs="Arial"/>
                <w:b/>
                <w:noProof/>
              </w:rPr>
              <w:t>2</w:t>
            </w:r>
            <w:r w:rsidRPr="00A15A8E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A15A8E">
              <w:rPr>
                <w:rFonts w:ascii="Arial" w:hAnsi="Arial" w:cs="Arial"/>
              </w:rPr>
              <w:t xml:space="preserve"> of </w:t>
            </w:r>
            <w:r w:rsidRPr="00A15A8E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A15A8E">
              <w:rPr>
                <w:rFonts w:ascii="Arial" w:hAnsi="Arial" w:cs="Arial"/>
                <w:b/>
              </w:rPr>
              <w:instrText xml:space="preserve"> NUMPAGES  </w:instrText>
            </w:r>
            <w:r w:rsidRPr="00A15A8E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186088">
              <w:rPr>
                <w:rFonts w:ascii="Arial" w:hAnsi="Arial" w:cs="Arial"/>
                <w:b/>
                <w:noProof/>
              </w:rPr>
              <w:t>4</w:t>
            </w:r>
            <w:r w:rsidRPr="00A15A8E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E7D" w:rsidRDefault="007D2E7D" w:rsidP="00315C09">
      <w:pPr>
        <w:spacing w:after="0" w:line="240" w:lineRule="auto"/>
      </w:pPr>
      <w:r>
        <w:separator/>
      </w:r>
    </w:p>
  </w:footnote>
  <w:footnote w:type="continuationSeparator" w:id="0">
    <w:p w:rsidR="007D2E7D" w:rsidRDefault="007D2E7D" w:rsidP="00315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E7D" w:rsidRPr="000560BD" w:rsidRDefault="007D2E7D" w:rsidP="00A15A8E">
    <w:pPr>
      <w:pStyle w:val="NoSpacing"/>
      <w:jc w:val="right"/>
      <w:rPr>
        <w:rFonts w:ascii="Arial" w:hAnsi="Arial" w:cs="Arial"/>
        <w:sz w:val="24"/>
      </w:rPr>
    </w:pPr>
    <w:r w:rsidRPr="000560BD">
      <w:rPr>
        <w:rFonts w:ascii="Arial" w:hAnsi="Arial" w:cs="Arial"/>
        <w:noProof/>
        <w:sz w:val="24"/>
      </w:rPr>
      <w:drawing>
        <wp:anchor distT="0" distB="0" distL="114300" distR="114300" simplePos="0" relativeHeight="251661312" behindDoc="1" locked="0" layoutInCell="1" allowOverlap="1" wp14:anchorId="56CB23F4" wp14:editId="4A2F333D">
          <wp:simplePos x="0" y="0"/>
          <wp:positionH relativeFrom="margin">
            <wp:posOffset>46963</wp:posOffset>
          </wp:positionH>
          <wp:positionV relativeFrom="margin">
            <wp:posOffset>-831850</wp:posOffset>
          </wp:positionV>
          <wp:extent cx="1724025" cy="771525"/>
          <wp:effectExtent l="0" t="0" r="9525" b="9525"/>
          <wp:wrapNone/>
          <wp:docPr id="1" name="Picture 0" descr="Print - Kawartha Lakes-logo-Standard-CMYK.jpeg.jpg" title="City of Kawartha Lak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t - Kawartha Lakes-logo-Standard-CMYK.jpeg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40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60BD">
      <w:rPr>
        <w:rFonts w:ascii="Arial" w:hAnsi="Arial" w:cs="Arial"/>
        <w:sz w:val="24"/>
      </w:rPr>
      <w:t>City of Kawartha Lakes</w:t>
    </w:r>
  </w:p>
  <w:p w:rsidR="007D2E7D" w:rsidRPr="000560BD" w:rsidRDefault="007D2E7D" w:rsidP="00A15A8E">
    <w:pPr>
      <w:pStyle w:val="NoSpacing"/>
      <w:jc w:val="right"/>
      <w:rPr>
        <w:rFonts w:ascii="Arial" w:hAnsi="Arial" w:cs="Arial"/>
        <w:sz w:val="24"/>
      </w:rPr>
    </w:pPr>
    <w:r w:rsidRPr="000560BD">
      <w:rPr>
        <w:rFonts w:ascii="Arial" w:hAnsi="Arial" w:cs="Arial"/>
        <w:sz w:val="24"/>
      </w:rPr>
      <w:t>Municipal Election Office</w:t>
    </w:r>
  </w:p>
  <w:p w:rsidR="007D2E7D" w:rsidRPr="000560BD" w:rsidRDefault="007D2E7D" w:rsidP="00A15A8E">
    <w:pPr>
      <w:pStyle w:val="NoSpacing"/>
      <w:jc w:val="right"/>
      <w:rPr>
        <w:rFonts w:ascii="Arial" w:hAnsi="Arial" w:cs="Arial"/>
        <w:sz w:val="24"/>
      </w:rPr>
    </w:pPr>
    <w:r w:rsidRPr="000560BD">
      <w:rPr>
        <w:rFonts w:ascii="Arial" w:hAnsi="Arial" w:cs="Arial"/>
        <w:sz w:val="24"/>
      </w:rPr>
      <w:t>P.O. Box 9000</w:t>
    </w:r>
  </w:p>
  <w:p w:rsidR="007D2E7D" w:rsidRPr="000560BD" w:rsidRDefault="007D2E7D" w:rsidP="00A15A8E">
    <w:pPr>
      <w:pStyle w:val="NoSpacing"/>
      <w:jc w:val="right"/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Lindsay, ON  </w:t>
    </w:r>
    <w:r w:rsidRPr="000560BD">
      <w:rPr>
        <w:rFonts w:ascii="Arial" w:hAnsi="Arial" w:cs="Arial"/>
        <w:sz w:val="24"/>
      </w:rPr>
      <w:t>K9V 5R8</w:t>
    </w:r>
  </w:p>
  <w:p w:rsidR="007D2E7D" w:rsidRPr="00A15A8E" w:rsidRDefault="007D2E7D" w:rsidP="00A15A8E">
    <w:pPr>
      <w:pStyle w:val="NoSpacing"/>
      <w:jc w:val="right"/>
      <w:rPr>
        <w:rFonts w:ascii="Arial" w:hAnsi="Arial" w:cs="Arial"/>
        <w:sz w:val="24"/>
      </w:rPr>
    </w:pPr>
    <w:r w:rsidRPr="000560BD">
      <w:rPr>
        <w:rFonts w:ascii="Arial" w:hAnsi="Arial" w:cs="Arial"/>
        <w:sz w:val="24"/>
      </w:rPr>
      <w:t>(705)</w:t>
    </w:r>
    <w:r>
      <w:rPr>
        <w:rFonts w:ascii="Arial" w:hAnsi="Arial" w:cs="Arial"/>
        <w:sz w:val="24"/>
      </w:rPr>
      <w:t xml:space="preserve"> </w:t>
    </w:r>
    <w:r w:rsidRPr="000560BD">
      <w:rPr>
        <w:rFonts w:ascii="Arial" w:hAnsi="Arial" w:cs="Arial"/>
        <w:sz w:val="24"/>
      </w:rPr>
      <w:t xml:space="preserve">324-9411 </w:t>
    </w:r>
    <w:r>
      <w:rPr>
        <w:rFonts w:ascii="Arial" w:hAnsi="Arial" w:cs="Arial"/>
        <w:sz w:val="24"/>
      </w:rPr>
      <w:t>extension 1295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efaultTableStyle w:val="LightLis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E"/>
    <w:rsid w:val="000560BD"/>
    <w:rsid w:val="00166C29"/>
    <w:rsid w:val="00186088"/>
    <w:rsid w:val="001A404E"/>
    <w:rsid w:val="001D3EDB"/>
    <w:rsid w:val="0026672D"/>
    <w:rsid w:val="00315C09"/>
    <w:rsid w:val="0033016A"/>
    <w:rsid w:val="003468AD"/>
    <w:rsid w:val="003D4D9E"/>
    <w:rsid w:val="003F2703"/>
    <w:rsid w:val="003F49CC"/>
    <w:rsid w:val="00556330"/>
    <w:rsid w:val="00615CFA"/>
    <w:rsid w:val="00632768"/>
    <w:rsid w:val="00660E47"/>
    <w:rsid w:val="007026BC"/>
    <w:rsid w:val="007C0AEA"/>
    <w:rsid w:val="007D2E7D"/>
    <w:rsid w:val="008B329A"/>
    <w:rsid w:val="00A15A8E"/>
    <w:rsid w:val="00B24075"/>
    <w:rsid w:val="00BA5BD5"/>
    <w:rsid w:val="00BF22C2"/>
    <w:rsid w:val="00C96A3E"/>
    <w:rsid w:val="00CB4D83"/>
    <w:rsid w:val="00CE2EF3"/>
    <w:rsid w:val="00D23BED"/>
    <w:rsid w:val="00D56505"/>
    <w:rsid w:val="00FA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60BD"/>
    <w:pPr>
      <w:keepNext/>
      <w:keepLines/>
      <w:spacing w:before="120" w:after="12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7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5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C09"/>
  </w:style>
  <w:style w:type="paragraph" w:styleId="Footer">
    <w:name w:val="footer"/>
    <w:basedOn w:val="Normal"/>
    <w:link w:val="FooterChar"/>
    <w:uiPriority w:val="99"/>
    <w:unhideWhenUsed/>
    <w:rsid w:val="00315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C09"/>
  </w:style>
  <w:style w:type="paragraph" w:styleId="NoSpacing">
    <w:name w:val="No Spacing"/>
    <w:uiPriority w:val="1"/>
    <w:qFormat/>
    <w:rsid w:val="00315C09"/>
    <w:pPr>
      <w:spacing w:after="0" w:line="240" w:lineRule="auto"/>
    </w:pPr>
  </w:style>
  <w:style w:type="table" w:styleId="TableGrid">
    <w:name w:val="Table Grid"/>
    <w:basedOn w:val="TableNormal"/>
    <w:uiPriority w:val="59"/>
    <w:rsid w:val="00660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560B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560BD"/>
    <w:rPr>
      <w:rFonts w:ascii="Arial" w:eastAsiaTheme="majorEastAsia" w:hAnsi="Arial" w:cstheme="majorBidi"/>
      <w:b/>
      <w:bCs/>
      <w:color w:val="000000" w:themeColor="text1"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60BD"/>
    <w:pPr>
      <w:keepNext/>
      <w:keepLines/>
      <w:spacing w:before="120" w:after="12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7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5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C09"/>
  </w:style>
  <w:style w:type="paragraph" w:styleId="Footer">
    <w:name w:val="footer"/>
    <w:basedOn w:val="Normal"/>
    <w:link w:val="FooterChar"/>
    <w:uiPriority w:val="99"/>
    <w:unhideWhenUsed/>
    <w:rsid w:val="00315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C09"/>
  </w:style>
  <w:style w:type="paragraph" w:styleId="NoSpacing">
    <w:name w:val="No Spacing"/>
    <w:uiPriority w:val="1"/>
    <w:qFormat/>
    <w:rsid w:val="00315C09"/>
    <w:pPr>
      <w:spacing w:after="0" w:line="240" w:lineRule="auto"/>
    </w:pPr>
  </w:style>
  <w:style w:type="table" w:styleId="TableGrid">
    <w:name w:val="Table Grid"/>
    <w:basedOn w:val="TableNormal"/>
    <w:uiPriority w:val="59"/>
    <w:rsid w:val="00660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560B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560BD"/>
    <w:rPr>
      <w:rFonts w:ascii="Arial" w:eastAsiaTheme="majorEastAsia" w:hAnsi="Arial" w:cstheme="majorBidi"/>
      <w:b/>
      <w:bCs/>
      <w:color w:val="000000" w:themeColor="text1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B0D9A683</Template>
  <TotalTime>30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Kawartha Lakes</Company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MCR</dc:creator>
  <cp:lastModifiedBy>Joel Watts</cp:lastModifiedBy>
  <cp:revision>5</cp:revision>
  <cp:lastPrinted>2014-10-28T17:28:00Z</cp:lastPrinted>
  <dcterms:created xsi:type="dcterms:W3CDTF">2019-02-21T15:46:00Z</dcterms:created>
  <dcterms:modified xsi:type="dcterms:W3CDTF">2019-02-21T16:16:00Z</dcterms:modified>
</cp:coreProperties>
</file>